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396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920"/>
        <w:gridCol w:w="20"/>
        <w:gridCol w:w="3456"/>
      </w:tblGrid>
      <w:tr w:rsidR="007271D9" w14:paraId="330EB8A4" w14:textId="77777777" w:rsidTr="00CD53B7">
        <w:trPr>
          <w:trHeight w:hRule="exact" w:val="13581"/>
          <w:jc w:val="center"/>
        </w:trPr>
        <w:tc>
          <w:tcPr>
            <w:tcW w:w="7920" w:type="dxa"/>
          </w:tcPr>
          <w:tbl>
            <w:tblPr>
              <w:tblW w:w="7746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388"/>
              <w:gridCol w:w="180"/>
              <w:gridCol w:w="6610"/>
              <w:gridCol w:w="388"/>
              <w:gridCol w:w="180"/>
            </w:tblGrid>
            <w:tr w:rsidR="007271D9" w14:paraId="67F89A6C" w14:textId="77777777" w:rsidTr="006961AB">
              <w:trPr>
                <w:gridBefore w:val="1"/>
                <w:gridAfter w:val="1"/>
                <w:wBefore w:w="388" w:type="dxa"/>
                <w:wAfter w:w="180" w:type="dxa"/>
                <w:cantSplit/>
                <w:trHeight w:hRule="exact" w:val="7394"/>
              </w:trPr>
              <w:tc>
                <w:tcPr>
                  <w:tcW w:w="7178" w:type="dxa"/>
                  <w:gridSpan w:val="3"/>
                </w:tcPr>
                <w:p w14:paraId="0F532007" w14:textId="77777777" w:rsidR="007271D9" w:rsidRPr="00531EED" w:rsidRDefault="00531EED" w:rsidP="00FD05C6">
                  <w:pPr>
                    <w:spacing w:after="0" w:line="240" w:lineRule="auto"/>
                    <w:ind w:left="180"/>
                  </w:pPr>
                  <w:r w:rsidRPr="00531EED"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71552" behindDoc="0" locked="0" layoutInCell="1" allowOverlap="1" wp14:anchorId="3E578900" wp14:editId="744AE2DE">
                        <wp:simplePos x="0" y="0"/>
                        <wp:positionH relativeFrom="margin">
                          <wp:posOffset>386080</wp:posOffset>
                        </wp:positionH>
                        <wp:positionV relativeFrom="paragraph">
                          <wp:posOffset>0</wp:posOffset>
                        </wp:positionV>
                        <wp:extent cx="1174750" cy="1143000"/>
                        <wp:effectExtent l="0" t="0" r="0" b="0"/>
                        <wp:wrapNone/>
                        <wp:docPr id="6" name="Picture 6" descr="ILL-AOSN_Logo_rev(final-11042009)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ILL-AOSN_Logo_rev(final-11042009)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475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0300729B" w14:textId="340D97CE" w:rsidR="00531EED" w:rsidRPr="00531EED" w:rsidRDefault="003F69D9" w:rsidP="00FD05C6">
                  <w:pPr>
                    <w:pStyle w:val="MainTextCharChar1CharCharCharCharChar1CharChar1CharChar"/>
                    <w:ind w:left="180"/>
                    <w:rPr>
                      <w:rFonts w:asciiTheme="minorHAnsi" w:eastAsiaTheme="minorEastAsia" w:hAnsiTheme="minorHAnsi" w:cs="Arial"/>
                      <w:b/>
                      <w:iCs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inorHAnsi" w:eastAsiaTheme="minorEastAsia" w:hAnsiTheme="minorHAnsi" w:cs="Arial"/>
                      <w:b/>
                      <w:iCs/>
                      <w:color w:val="000000" w:themeColor="text1"/>
                      <w:sz w:val="20"/>
                      <w:szCs w:val="20"/>
                    </w:rPr>
                    <w:t xml:space="preserve">                                                                </w:t>
                  </w:r>
                </w:p>
                <w:p w14:paraId="0F11F084" w14:textId="09A61833" w:rsidR="003F69D9" w:rsidRDefault="00B06ECE" w:rsidP="00FD05C6">
                  <w:pPr>
                    <w:pStyle w:val="MainTextCharChar1CharCharCharCharChar1CharChar1CharChar"/>
                    <w:ind w:left="180"/>
                    <w:rPr>
                      <w:rFonts w:asciiTheme="minorHAnsi" w:hAnsiTheme="minorHAnsi" w:cs="Arial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="Arial"/>
                      <w:sz w:val="20"/>
                      <w:szCs w:val="20"/>
                    </w:rPr>
                    <w:t xml:space="preserve">     </w:t>
                  </w:r>
                </w:p>
                <w:p w14:paraId="4339516A" w14:textId="38EA497C" w:rsidR="00531EED" w:rsidRPr="00531EED" w:rsidRDefault="00531EED" w:rsidP="00FD05C6">
                  <w:pPr>
                    <w:pStyle w:val="MainTextCharChar1CharCharCharCharChar1CharChar1CharChar"/>
                    <w:ind w:left="180"/>
                    <w:rPr>
                      <w:rFonts w:asciiTheme="minorHAnsi" w:eastAsiaTheme="minorEastAsia" w:hAnsiTheme="minorHAnsi" w:cs="Arial"/>
                      <w:b/>
                      <w:iCs/>
                      <w:color w:val="000000" w:themeColor="text1"/>
                      <w:sz w:val="20"/>
                      <w:szCs w:val="20"/>
                    </w:rPr>
                  </w:pPr>
                </w:p>
                <w:p w14:paraId="08F536B1" w14:textId="77777777" w:rsidR="00531EED" w:rsidRPr="00531EED" w:rsidRDefault="00531EED" w:rsidP="00FD05C6">
                  <w:pPr>
                    <w:pStyle w:val="MainTextCharChar1CharCharCharCharChar1CharChar1CharChar"/>
                    <w:ind w:left="180"/>
                    <w:rPr>
                      <w:rFonts w:asciiTheme="minorHAnsi" w:eastAsiaTheme="minorEastAsia" w:hAnsiTheme="minorHAnsi" w:cs="Arial"/>
                      <w:b/>
                      <w:iCs/>
                      <w:color w:val="000000" w:themeColor="text1"/>
                      <w:sz w:val="20"/>
                      <w:szCs w:val="20"/>
                    </w:rPr>
                  </w:pPr>
                </w:p>
                <w:p w14:paraId="423FCCFD" w14:textId="77777777" w:rsidR="00531EED" w:rsidRPr="00531EED" w:rsidRDefault="00531EED" w:rsidP="00FD05C6">
                  <w:pPr>
                    <w:pStyle w:val="MainTextCharChar1CharCharCharCharChar1CharChar1CharChar"/>
                    <w:ind w:left="180"/>
                    <w:rPr>
                      <w:rFonts w:asciiTheme="minorHAnsi" w:eastAsiaTheme="minorEastAsia" w:hAnsiTheme="minorHAnsi" w:cs="Arial"/>
                      <w:b/>
                      <w:iCs/>
                      <w:color w:val="000000" w:themeColor="text1"/>
                      <w:sz w:val="20"/>
                      <w:szCs w:val="20"/>
                    </w:rPr>
                  </w:pPr>
                </w:p>
                <w:p w14:paraId="552052DD" w14:textId="77777777" w:rsidR="00531EED" w:rsidRDefault="00531EED" w:rsidP="00FD05C6">
                  <w:pPr>
                    <w:pStyle w:val="MainTextCharChar1CharCharCharCharChar1CharChar1CharChar"/>
                    <w:ind w:left="180"/>
                    <w:rPr>
                      <w:rFonts w:asciiTheme="minorHAnsi" w:eastAsiaTheme="minorEastAsia" w:hAnsiTheme="minorHAnsi" w:cs="Arial"/>
                      <w:b/>
                      <w:iCs/>
                      <w:color w:val="000000" w:themeColor="text1"/>
                      <w:sz w:val="20"/>
                      <w:szCs w:val="20"/>
                    </w:rPr>
                  </w:pPr>
                </w:p>
                <w:p w14:paraId="06E28016" w14:textId="77777777" w:rsidR="00C65666" w:rsidRDefault="00C65666" w:rsidP="00FD05C6">
                  <w:pPr>
                    <w:pStyle w:val="MainTextCharChar1CharCharCharCharChar1CharChar1CharChar"/>
                    <w:ind w:left="180"/>
                    <w:rPr>
                      <w:rFonts w:asciiTheme="minorHAnsi" w:eastAsiaTheme="minorEastAsia" w:hAnsiTheme="minorHAnsi" w:cs="Arial"/>
                      <w:b/>
                      <w:iCs/>
                      <w:color w:val="000000" w:themeColor="text1"/>
                      <w:sz w:val="20"/>
                      <w:szCs w:val="20"/>
                    </w:rPr>
                  </w:pPr>
                </w:p>
                <w:p w14:paraId="4311DB32" w14:textId="559436B1" w:rsidR="00FE4B3F" w:rsidRDefault="004520A0" w:rsidP="00FD05C6">
                  <w:pPr>
                    <w:pStyle w:val="MainTextCharChar1CharCharCharCharChar1CharChar1CharChar"/>
                    <w:ind w:left="180"/>
                    <w:rPr>
                      <w:rFonts w:asciiTheme="minorHAnsi" w:eastAsiaTheme="minorEastAsia" w:hAnsiTheme="minorHAnsi" w:cs="Arial"/>
                      <w:b/>
                      <w:iCs/>
                      <w:sz w:val="20"/>
                      <w:szCs w:val="20"/>
                    </w:rPr>
                  </w:pPr>
                  <w:r>
                    <w:rPr>
                      <w:rFonts w:asciiTheme="minorHAnsi" w:eastAsiaTheme="minorEastAsia" w:hAnsiTheme="minorHAnsi" w:cs="Arial"/>
                      <w:b/>
                      <w:iCs/>
                      <w:color w:val="000000" w:themeColor="text1"/>
                      <w:sz w:val="20"/>
                      <w:szCs w:val="20"/>
                    </w:rPr>
                    <w:t>The Illinois Association of School Nurses is approved as a provider of continuing nursing education by the Ohio Nurses Association, an accredited approver</w:t>
                  </w:r>
                  <w:r w:rsidR="00FF6707" w:rsidRPr="00531EED">
                    <w:rPr>
                      <w:rFonts w:asciiTheme="minorHAnsi" w:eastAsiaTheme="minorEastAsia" w:hAnsiTheme="minorHAnsi" w:cs="Arial"/>
                      <w:b/>
                      <w:iCs/>
                      <w:color w:val="000000" w:themeColor="text1"/>
                      <w:sz w:val="20"/>
                      <w:szCs w:val="20"/>
                    </w:rPr>
                    <w:t xml:space="preserve"> by the American Nurses Credentialing Center's Commission on Accreditation</w:t>
                  </w:r>
                  <w:r w:rsidR="00FF6707" w:rsidRPr="00531EED">
                    <w:rPr>
                      <w:rFonts w:asciiTheme="minorHAnsi" w:eastAsiaTheme="minorEastAsia" w:hAnsiTheme="minorHAnsi" w:cs="Arial"/>
                      <w:b/>
                      <w:iCs/>
                      <w:sz w:val="20"/>
                      <w:szCs w:val="20"/>
                    </w:rPr>
                    <w:t>. </w:t>
                  </w:r>
                  <w:r>
                    <w:rPr>
                      <w:rFonts w:asciiTheme="minorHAnsi" w:eastAsiaTheme="minorEastAsia" w:hAnsiTheme="minorHAnsi" w:cs="Arial"/>
                      <w:b/>
                      <w:iCs/>
                      <w:sz w:val="20"/>
                      <w:szCs w:val="20"/>
                    </w:rPr>
                    <w:t xml:space="preserve"> (OBN-001-91)</w:t>
                  </w:r>
                </w:p>
                <w:p w14:paraId="3400F9DB" w14:textId="77777777" w:rsidR="00FE4B3F" w:rsidRDefault="00FE4B3F" w:rsidP="00FD05C6">
                  <w:pPr>
                    <w:pStyle w:val="MainTextCharChar1CharCharCharCharChar1CharChar1CharChar"/>
                    <w:ind w:left="180"/>
                    <w:rPr>
                      <w:rFonts w:asciiTheme="minorHAnsi" w:hAnsiTheme="minorHAnsi" w:cs="Arial"/>
                      <w:sz w:val="20"/>
                      <w:szCs w:val="20"/>
                    </w:rPr>
                  </w:pPr>
                </w:p>
                <w:p w14:paraId="76963E96" w14:textId="4BD95472" w:rsidR="00652DB9" w:rsidRDefault="00652DB9" w:rsidP="00FD05C6">
                  <w:pPr>
                    <w:pStyle w:val="MainTextCharChar1CharCharCharCharChar1CharChar1CharChar"/>
                    <w:ind w:left="180"/>
                    <w:rPr>
                      <w:rFonts w:ascii="Calibri" w:hAnsi="Calibri"/>
                      <w:bCs/>
                      <w:iCs/>
                      <w:szCs w:val="20"/>
                    </w:rPr>
                  </w:pPr>
                  <w:r>
                    <w:rPr>
                      <w:rFonts w:asciiTheme="minorHAnsi" w:hAnsiTheme="minorHAnsi"/>
                      <w:b/>
                      <w:sz w:val="32"/>
                      <w:szCs w:val="32"/>
                    </w:rPr>
                    <w:t xml:space="preserve">May </w:t>
                  </w:r>
                  <w:r w:rsidR="00550096">
                    <w:rPr>
                      <w:rFonts w:asciiTheme="minorHAnsi" w:hAnsiTheme="minorHAnsi"/>
                      <w:b/>
                      <w:sz w:val="32"/>
                      <w:szCs w:val="32"/>
                    </w:rPr>
                    <w:t>1, 2019</w:t>
                  </w:r>
                  <w:r w:rsidR="00B721CC">
                    <w:rPr>
                      <w:rFonts w:asciiTheme="minorHAnsi" w:hAnsiTheme="minorHAnsi"/>
                      <w:b/>
                      <w:sz w:val="32"/>
                      <w:szCs w:val="32"/>
                    </w:rPr>
                    <w:t xml:space="preserve">   4:30 – 5:30 p.m.</w:t>
                  </w:r>
                  <w:bookmarkStart w:id="0" w:name="_GoBack"/>
                  <w:bookmarkEnd w:id="0"/>
                </w:p>
                <w:p w14:paraId="17C59AF5" w14:textId="3615EE35" w:rsidR="00652DB9" w:rsidRDefault="00550096" w:rsidP="00FD05C6">
                  <w:pPr>
                    <w:pStyle w:val="MainTextCharChar1CharCharCharCharChar1CharChar1CharChar"/>
                    <w:ind w:left="180"/>
                    <w:rPr>
                      <w:rFonts w:asciiTheme="minorHAnsi" w:hAnsiTheme="minorHAnsi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bCs/>
                      <w:iCs/>
                      <w:sz w:val="28"/>
                      <w:szCs w:val="28"/>
                    </w:rPr>
                    <w:t>Vaping</w:t>
                  </w:r>
                  <w:r w:rsidR="00652DB9" w:rsidRPr="00652DB9">
                    <w:rPr>
                      <w:rFonts w:asciiTheme="minorHAnsi" w:hAnsiTheme="minorHAnsi"/>
                      <w:b/>
                      <w:bCs/>
                      <w:iCs/>
                      <w:sz w:val="28"/>
                      <w:szCs w:val="28"/>
                    </w:rPr>
                    <w:t xml:space="preserve"> and the Role of the School Nurse </w:t>
                  </w:r>
                  <w:r w:rsidR="00652DB9" w:rsidRPr="00652DB9">
                    <w:rPr>
                      <w:rFonts w:asciiTheme="minorHAnsi" w:hAnsiTheme="minorHAnsi"/>
                      <w:bCs/>
                      <w:iCs/>
                    </w:rPr>
                    <w:t>presented by</w:t>
                  </w:r>
                  <w:r w:rsidR="00652DB9" w:rsidRPr="00652DB9">
                    <w:rPr>
                      <w:rFonts w:asciiTheme="minorHAnsi" w:hAnsiTheme="minorHAnsi"/>
                      <w:b/>
                      <w:bCs/>
                      <w:i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inorHAnsi" w:hAnsiTheme="minorHAnsi"/>
                      <w:sz w:val="28"/>
                      <w:szCs w:val="28"/>
                    </w:rPr>
                    <w:t>Diane Karamagianis</w:t>
                  </w:r>
                  <w:r w:rsidR="00652DB9" w:rsidRPr="00652DB9">
                    <w:rPr>
                      <w:rFonts w:asciiTheme="minorHAnsi" w:hAnsiTheme="minorHAnsi"/>
                      <w:sz w:val="28"/>
                      <w:szCs w:val="28"/>
                    </w:rPr>
                    <w:t xml:space="preserve">, </w:t>
                  </w:r>
                  <w:r w:rsidR="00B06ECE">
                    <w:rPr>
                      <w:rFonts w:asciiTheme="minorHAnsi" w:hAnsiTheme="minorHAnsi"/>
                      <w:sz w:val="28"/>
                      <w:szCs w:val="28"/>
                    </w:rPr>
                    <w:t xml:space="preserve">BSN, </w:t>
                  </w:r>
                  <w:r w:rsidR="00652DB9" w:rsidRPr="00652DB9">
                    <w:rPr>
                      <w:rFonts w:asciiTheme="minorHAnsi" w:hAnsiTheme="minorHAnsi"/>
                      <w:sz w:val="28"/>
                      <w:szCs w:val="28"/>
                    </w:rPr>
                    <w:t xml:space="preserve">RN, </w:t>
                  </w:r>
                  <w:r w:rsidR="00B06ECE">
                    <w:rPr>
                      <w:rFonts w:asciiTheme="minorHAnsi" w:hAnsiTheme="minorHAnsi"/>
                      <w:sz w:val="28"/>
                      <w:szCs w:val="28"/>
                    </w:rPr>
                    <w:t>IL PELSN candidate.</w:t>
                  </w:r>
                </w:p>
                <w:p w14:paraId="22F056E2" w14:textId="77777777" w:rsidR="00550096" w:rsidRDefault="00550096" w:rsidP="00FD05C6">
                  <w:pPr>
                    <w:pStyle w:val="MainTextCharChar1CharCharCharCharChar1CharChar1CharChar"/>
                    <w:ind w:left="180"/>
                    <w:rPr>
                      <w:rFonts w:asciiTheme="minorHAnsi" w:hAnsiTheme="minorHAnsi"/>
                      <w:b/>
                      <w:sz w:val="32"/>
                      <w:szCs w:val="32"/>
                    </w:rPr>
                  </w:pPr>
                </w:p>
                <w:p w14:paraId="2C542EA4" w14:textId="489F7403" w:rsidR="00652DB9" w:rsidRDefault="00652DB9" w:rsidP="00FD05C6">
                  <w:pPr>
                    <w:spacing w:after="0" w:line="240" w:lineRule="auto"/>
                    <w:ind w:left="180"/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Theme="majorHAnsi" w:eastAsia="Times New Roman" w:hAnsiTheme="majorHAnsi" w:cs="Helvetica"/>
                      <w:b/>
                      <w:bCs/>
                      <w:color w:val="000000"/>
                    </w:rPr>
                    <w:t>Description:</w:t>
                  </w:r>
                  <w:r w:rsidRPr="008C154C">
                    <w:rPr>
                      <w:rFonts w:ascii="Times New Roman" w:eastAsia="Times New Roman" w:hAnsi="Times New Roman" w:cs="Times New Roman"/>
                      <w:color w:val="auto"/>
                      <w:lang w:eastAsia="en-US"/>
                    </w:rPr>
                    <w:t xml:space="preserve"> </w:t>
                  </w:r>
                  <w:r w:rsidR="00550096">
                    <w:rPr>
                      <w:rFonts w:ascii="Times New Roman" w:eastAsia="Times New Roman" w:hAnsi="Times New Roman" w:cs="Times New Roman"/>
                      <w:color w:val="auto"/>
                      <w:sz w:val="20"/>
                      <w:szCs w:val="20"/>
                      <w:lang w:eastAsia="en-US"/>
                    </w:rPr>
                    <w:t xml:space="preserve"> </w:t>
                  </w:r>
                </w:p>
                <w:p w14:paraId="008B6A8F" w14:textId="5D5C5B56" w:rsidR="006961AB" w:rsidRDefault="00080D55" w:rsidP="00FD05C6">
                  <w:pPr>
                    <w:pStyle w:val="MainTextCharChar1CharCharCharCharChar1CharChar1CharChar"/>
                    <w:ind w:left="180"/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 xml:space="preserve">This workshop will provide information on </w:t>
                  </w:r>
                  <w:r w:rsidRPr="006B66FF">
                    <w:rPr>
                      <w:rFonts w:asciiTheme="minorHAnsi" w:hAnsiTheme="minorHAnsi" w:cs="Arial"/>
                    </w:rPr>
                    <w:t xml:space="preserve">vaping and electronic cigarettes, how they work as well as potential harmful effects and the advertising that is appealing to teens and children.  </w:t>
                  </w:r>
                  <w:r>
                    <w:rPr>
                      <w:rFonts w:asciiTheme="minorHAnsi" w:hAnsiTheme="minorHAnsi" w:cs="Arial"/>
                    </w:rPr>
                    <w:t xml:space="preserve">It will include </w:t>
                  </w:r>
                  <w:r w:rsidRPr="006B66FF">
                    <w:rPr>
                      <w:rFonts w:asciiTheme="minorHAnsi" w:hAnsiTheme="minorHAnsi" w:cs="Arial"/>
                    </w:rPr>
                    <w:t xml:space="preserve">information about assessment </w:t>
                  </w:r>
                  <w:r>
                    <w:rPr>
                      <w:rFonts w:asciiTheme="minorHAnsi" w:hAnsiTheme="minorHAnsi" w:cs="Arial"/>
                    </w:rPr>
                    <w:t xml:space="preserve">of vaping </w:t>
                  </w:r>
                  <w:r w:rsidRPr="006B66FF">
                    <w:rPr>
                      <w:rFonts w:asciiTheme="minorHAnsi" w:hAnsiTheme="minorHAnsi" w:cs="Arial"/>
                    </w:rPr>
                    <w:t>in a suburban high school as well as school policy and village ordinance information aimed at discouraging use by high school youth and teens.</w:t>
                  </w:r>
                </w:p>
                <w:p w14:paraId="4FE3737E" w14:textId="77777777" w:rsidR="006961AB" w:rsidRDefault="006961AB" w:rsidP="00FD05C6">
                  <w:pPr>
                    <w:pStyle w:val="MainTextCharChar1CharCharCharCharChar1CharChar1CharChar"/>
                    <w:ind w:left="180"/>
                    <w:rPr>
                      <w:rFonts w:asciiTheme="minorHAnsi" w:hAnsiTheme="minorHAnsi" w:cs="Arial"/>
                    </w:rPr>
                  </w:pPr>
                </w:p>
                <w:p w14:paraId="7655AD3A" w14:textId="77777777" w:rsidR="006961AB" w:rsidRPr="006961AB" w:rsidRDefault="006961AB" w:rsidP="00FD05C6">
                  <w:pPr>
                    <w:widowControl w:val="0"/>
                    <w:tabs>
                      <w:tab w:val="left" w:pos="6840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118" w:right="450" w:firstLine="62"/>
                    <w:jc w:val="both"/>
                    <w:rPr>
                      <w:rFonts w:ascii="Helvetica" w:hAnsi="Helvetica"/>
                      <w:i/>
                      <w:color w:val="424546"/>
                      <w:sz w:val="20"/>
                      <w:szCs w:val="20"/>
                      <w:shd w:val="clear" w:color="auto" w:fill="FFFFFF"/>
                    </w:rPr>
                  </w:pPr>
                  <w:r w:rsidRPr="006961AB">
                    <w:rPr>
                      <w:rFonts w:ascii="Helvetica" w:hAnsi="Helvetica"/>
                      <w:i/>
                      <w:color w:val="424546"/>
                      <w:sz w:val="20"/>
                      <w:szCs w:val="20"/>
                      <w:shd w:val="clear" w:color="auto" w:fill="FFFFFF"/>
                    </w:rPr>
                    <w:t>This activity is being presented without bias or conflict of interest on the part of the IASN Planning Team or the presenter.</w:t>
                  </w:r>
                </w:p>
                <w:p w14:paraId="105D4664" w14:textId="77777777" w:rsidR="003F69D9" w:rsidRDefault="003F69D9" w:rsidP="00FD05C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180"/>
                    <w:jc w:val="both"/>
                    <w:rPr>
                      <w:rFonts w:ascii="Helvetica" w:hAnsi="Helvetica"/>
                      <w:color w:val="424546"/>
                      <w:sz w:val="20"/>
                      <w:szCs w:val="20"/>
                      <w:shd w:val="clear" w:color="auto" w:fill="FFFFFF"/>
                    </w:rPr>
                  </w:pPr>
                </w:p>
                <w:p w14:paraId="656215DC" w14:textId="77777777" w:rsidR="003F69D9" w:rsidRDefault="003F69D9" w:rsidP="00FD05C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80"/>
                    <w:jc w:val="both"/>
                    <w:rPr>
                      <w:rFonts w:ascii="Helvetica" w:hAnsi="Helvetica"/>
                      <w:color w:val="424546"/>
                      <w:sz w:val="20"/>
                      <w:szCs w:val="20"/>
                      <w:shd w:val="clear" w:color="auto" w:fill="FFFFFF"/>
                    </w:rPr>
                  </w:pPr>
                </w:p>
                <w:p w14:paraId="75A3F1C2" w14:textId="77777777" w:rsidR="003F69D9" w:rsidRDefault="003F69D9" w:rsidP="00FD05C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80"/>
                    <w:jc w:val="both"/>
                    <w:rPr>
                      <w:rFonts w:ascii="Helvetica" w:hAnsi="Helvetica"/>
                      <w:color w:val="424546"/>
                      <w:sz w:val="20"/>
                      <w:szCs w:val="20"/>
                      <w:shd w:val="clear" w:color="auto" w:fill="FFFFFF"/>
                    </w:rPr>
                  </w:pPr>
                </w:p>
                <w:p w14:paraId="2D7E8ED2" w14:textId="77777777" w:rsidR="003F69D9" w:rsidRPr="00097F9D" w:rsidRDefault="003F69D9" w:rsidP="00FD05C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80"/>
                    <w:jc w:val="both"/>
                    <w:rPr>
                      <w:rFonts w:asciiTheme="majorHAnsi" w:eastAsia="Times New Roman" w:hAnsiTheme="majorHAnsi" w:cs="Helvetica"/>
                      <w:b/>
                      <w:bCs/>
                      <w:color w:val="000000"/>
                    </w:rPr>
                  </w:pPr>
                </w:p>
                <w:p w14:paraId="129A5F29" w14:textId="77777777" w:rsidR="003F69D9" w:rsidRDefault="003F69D9" w:rsidP="00FD05C6">
                  <w:pPr>
                    <w:spacing w:after="0" w:line="240" w:lineRule="auto"/>
                    <w:ind w:left="180"/>
                  </w:pPr>
                </w:p>
                <w:p w14:paraId="474161D0" w14:textId="77777777" w:rsidR="003F69D9" w:rsidRPr="003F69D9" w:rsidRDefault="003F69D9" w:rsidP="00FD05C6">
                  <w:pPr>
                    <w:spacing w:after="0" w:line="240" w:lineRule="auto"/>
                    <w:ind w:left="180"/>
                  </w:pPr>
                </w:p>
                <w:p w14:paraId="6378AC4B" w14:textId="77777777" w:rsidR="003F69D9" w:rsidRDefault="003F69D9" w:rsidP="00FD05C6">
                  <w:pPr>
                    <w:pStyle w:val="Title"/>
                    <w:spacing w:line="240" w:lineRule="auto"/>
                    <w:ind w:left="18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Presenter:  </w:t>
                  </w:r>
                </w:p>
                <w:p w14:paraId="5F2F1DB0" w14:textId="6062F056" w:rsidR="00FF6707" w:rsidRPr="00FE4B3F" w:rsidRDefault="003F69D9" w:rsidP="00FD05C6">
                  <w:pPr>
                    <w:pStyle w:val="Title"/>
                    <w:spacing w:line="240" w:lineRule="auto"/>
                    <w:ind w:left="18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Sue Thomas </w:t>
                  </w:r>
                  <w:r w:rsidR="00531EED" w:rsidRPr="00FE4B3F">
                    <w:rPr>
                      <w:sz w:val="24"/>
                      <w:szCs w:val="24"/>
                    </w:rPr>
                    <w:t>RN</w:t>
                  </w:r>
                  <w:r>
                    <w:rPr>
                      <w:sz w:val="24"/>
                      <w:szCs w:val="24"/>
                    </w:rPr>
                    <w:t>, M ED,</w:t>
                  </w:r>
                  <w:r w:rsidR="00A526DC" w:rsidRPr="00FE4B3F">
                    <w:rPr>
                      <w:sz w:val="24"/>
                      <w:szCs w:val="24"/>
                    </w:rPr>
                    <w:t xml:space="preserve"> </w:t>
                  </w:r>
                  <w:r w:rsidR="000D67A2" w:rsidRPr="00FE4B3F">
                    <w:rPr>
                      <w:sz w:val="24"/>
                      <w:szCs w:val="24"/>
                    </w:rPr>
                    <w:t>PEL-CSN</w:t>
                  </w:r>
                </w:p>
                <w:p w14:paraId="2D92D463" w14:textId="77777777" w:rsidR="00FF6707" w:rsidRPr="00531EED" w:rsidRDefault="00FF6707" w:rsidP="00FD05C6">
                  <w:pPr>
                    <w:spacing w:after="0" w:line="240" w:lineRule="auto"/>
                    <w:ind w:left="180"/>
                    <w:jc w:val="center"/>
                  </w:pPr>
                </w:p>
                <w:p w14:paraId="74EA9F92" w14:textId="77777777" w:rsidR="00FF6707" w:rsidRPr="00531EED" w:rsidRDefault="00FF6707" w:rsidP="00FD05C6">
                  <w:pPr>
                    <w:spacing w:after="0" w:line="240" w:lineRule="auto"/>
                    <w:ind w:left="180"/>
                  </w:pPr>
                </w:p>
              </w:tc>
            </w:tr>
            <w:tr w:rsidR="007271D9" w14:paraId="5211EDC0" w14:textId="77777777" w:rsidTr="006961AB">
              <w:trPr>
                <w:gridBefore w:val="2"/>
                <w:wBefore w:w="568" w:type="dxa"/>
                <w:trHeight w:hRule="exact" w:val="7385"/>
              </w:trPr>
              <w:tc>
                <w:tcPr>
                  <w:tcW w:w="7178" w:type="dxa"/>
                  <w:gridSpan w:val="3"/>
                </w:tcPr>
                <w:p w14:paraId="7F838E84" w14:textId="4FE6C54E" w:rsidR="006961AB" w:rsidRDefault="006961AB" w:rsidP="00FD05C6">
                  <w:pPr>
                    <w:pStyle w:val="MainTextCharChar1CharCharCharCharChar1CharChar1CharChar"/>
                    <w:rPr>
                      <w:rFonts w:asciiTheme="minorHAnsi" w:hAnsiTheme="minorHAnsi" w:cs="Arial"/>
                      <w:sz w:val="20"/>
                      <w:szCs w:val="20"/>
                    </w:rPr>
                  </w:pPr>
                </w:p>
                <w:p w14:paraId="7C5FCA67" w14:textId="2A15134D" w:rsidR="005660E1" w:rsidRDefault="005660E1" w:rsidP="00FD05C6">
                  <w:pPr>
                    <w:pStyle w:val="MainTextCharChar1CharCharCharCharChar1CharChar1CharChar"/>
                    <w:rPr>
                      <w:rFonts w:asciiTheme="minorHAnsi" w:hAnsiTheme="minorHAnsi" w:cs="Arial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="Arial"/>
                      <w:sz w:val="20"/>
                      <w:szCs w:val="20"/>
                    </w:rPr>
                    <w:t>This off</w:t>
                  </w:r>
                  <w:r w:rsidR="00550096">
                    <w:rPr>
                      <w:rFonts w:asciiTheme="minorHAnsi" w:hAnsiTheme="minorHAnsi" w:cs="Arial"/>
                      <w:sz w:val="20"/>
                      <w:szCs w:val="20"/>
                    </w:rPr>
                    <w:t>ering is being presented for 1.0</w:t>
                  </w:r>
                  <w:r>
                    <w:rPr>
                      <w:rFonts w:asciiTheme="minorHAnsi" w:hAnsiTheme="minorHAnsi" w:cs="Arial"/>
                      <w:sz w:val="20"/>
                      <w:szCs w:val="20"/>
                    </w:rPr>
                    <w:t xml:space="preserve"> nursing Contact Hours</w:t>
                  </w:r>
                  <w:r w:rsidR="00E817F8">
                    <w:rPr>
                      <w:rFonts w:asciiTheme="minorHAnsi" w:hAnsiTheme="minorHAnsi" w:cs="Arial"/>
                      <w:sz w:val="20"/>
                      <w:szCs w:val="20"/>
                    </w:rPr>
                    <w:t>.</w:t>
                  </w:r>
                </w:p>
                <w:p w14:paraId="321E4FC3" w14:textId="77777777" w:rsidR="00E817F8" w:rsidRDefault="00E817F8" w:rsidP="00FD05C6">
                  <w:pPr>
                    <w:pStyle w:val="MainTextCharChar1CharCharCharCharChar1CharChar1CharChar"/>
                    <w:rPr>
                      <w:rFonts w:asciiTheme="minorHAnsi" w:hAnsiTheme="minorHAnsi" w:cs="Arial"/>
                      <w:sz w:val="20"/>
                      <w:szCs w:val="20"/>
                    </w:rPr>
                  </w:pPr>
                </w:p>
                <w:p w14:paraId="7A0E3D15" w14:textId="7823B086" w:rsidR="00652DB9" w:rsidRDefault="005660E1" w:rsidP="00FD05C6">
                  <w:pPr>
                    <w:pStyle w:val="MainTextCharChar1CharCharCharCharChar1CharChar1CharChar"/>
                    <w:ind w:left="180" w:hanging="180"/>
                    <w:rPr>
                      <w:rFonts w:cs="Arial"/>
                      <w:sz w:val="20"/>
                      <w:szCs w:val="20"/>
                    </w:rPr>
                  </w:pPr>
                  <w:r w:rsidRPr="00531EED">
                    <w:rPr>
                      <w:rFonts w:cs="Arial"/>
                      <w:sz w:val="20"/>
                      <w:szCs w:val="20"/>
                    </w:rPr>
                    <w:t xml:space="preserve">Questions about the activity and continuing education </w:t>
                  </w:r>
                  <w:r w:rsidR="00652DB9">
                    <w:rPr>
                      <w:rFonts w:cs="Arial"/>
                      <w:sz w:val="20"/>
                      <w:szCs w:val="20"/>
                    </w:rPr>
                    <w:t>contact hours</w:t>
                  </w:r>
                  <w:r w:rsidRPr="00531EED">
                    <w:rPr>
                      <w:rFonts w:cs="Arial"/>
                      <w:sz w:val="20"/>
                      <w:szCs w:val="20"/>
                    </w:rPr>
                    <w:t xml:space="preserve"> should be directed to</w:t>
                  </w:r>
                  <w:r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</w:p>
                <w:p w14:paraId="28B9C6D9" w14:textId="4E73F512" w:rsidR="00652DB9" w:rsidRDefault="00550096" w:rsidP="00FD05C6">
                  <w:pPr>
                    <w:pStyle w:val="MainTextCharChar1CharCharCharCharChar1CharChar1CharChar"/>
                    <w:ind w:left="180" w:hanging="180"/>
                    <w:rPr>
                      <w:rFonts w:asciiTheme="minorHAnsi" w:hAnsiTheme="minorHAnsi" w:cs="Arial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="Arial"/>
                      <w:sz w:val="20"/>
                      <w:szCs w:val="20"/>
                    </w:rPr>
                    <w:t>Joan Kittler, Kittlerjh4533@gmail.com</w:t>
                  </w:r>
                </w:p>
                <w:p w14:paraId="44048499" w14:textId="3AA3607F" w:rsidR="005660E1" w:rsidRDefault="005660E1" w:rsidP="00FD05C6">
                  <w:pPr>
                    <w:spacing w:after="0" w:line="240" w:lineRule="auto"/>
                    <w:ind w:left="180" w:hanging="180"/>
                    <w:rPr>
                      <w:b/>
                      <w:sz w:val="22"/>
                      <w:szCs w:val="22"/>
                    </w:rPr>
                  </w:pPr>
                </w:p>
                <w:p w14:paraId="1ACF43CF" w14:textId="351846D6" w:rsidR="003F69D9" w:rsidRDefault="003F69D9" w:rsidP="00FD05C6">
                  <w:pPr>
                    <w:spacing w:after="0" w:line="240" w:lineRule="auto"/>
                    <w:ind w:left="180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************************************************************</w:t>
                  </w:r>
                </w:p>
                <w:p w14:paraId="5B8917E0" w14:textId="77777777" w:rsidR="00C206D8" w:rsidRDefault="00C206D8" w:rsidP="00FD05C6">
                  <w:pPr>
                    <w:spacing w:after="0" w:line="240" w:lineRule="auto"/>
                    <w:ind w:left="180"/>
                    <w:rPr>
                      <w:b/>
                      <w:sz w:val="22"/>
                      <w:szCs w:val="22"/>
                    </w:rPr>
                  </w:pPr>
                  <w:r w:rsidRPr="00C206D8">
                    <w:rPr>
                      <w:b/>
                      <w:sz w:val="22"/>
                      <w:szCs w:val="22"/>
                    </w:rPr>
                    <w:t>To register</w:t>
                  </w:r>
                </w:p>
                <w:p w14:paraId="3CA451CA" w14:textId="77777777" w:rsidR="00C65666" w:rsidRPr="00C206D8" w:rsidRDefault="00C65666" w:rsidP="00FD05C6">
                  <w:pPr>
                    <w:spacing w:after="0" w:line="240" w:lineRule="auto"/>
                    <w:ind w:left="180"/>
                    <w:rPr>
                      <w:b/>
                      <w:sz w:val="32"/>
                      <w:szCs w:val="32"/>
                    </w:rPr>
                  </w:pPr>
                </w:p>
                <w:p w14:paraId="3565D640" w14:textId="77777777" w:rsidR="00C206D8" w:rsidRDefault="00C206D8" w:rsidP="00FD05C6">
                  <w:pPr>
                    <w:spacing w:after="0" w:line="240" w:lineRule="auto"/>
                    <w:ind w:left="180"/>
                    <w:rPr>
                      <w:rFonts w:ascii="Book Antiqua" w:hAnsi="Book Antiqua"/>
                      <w:b/>
                    </w:rPr>
                  </w:pPr>
                  <w:r w:rsidRPr="006E4941">
                    <w:rPr>
                      <w:rFonts w:ascii="Book Antiqua" w:hAnsi="Book Antiqua"/>
                      <w:b/>
                    </w:rPr>
                    <w:t xml:space="preserve">Name:_____________________________________      </w:t>
                  </w:r>
                </w:p>
                <w:p w14:paraId="3A588D55" w14:textId="77777777" w:rsidR="00C65666" w:rsidRDefault="00C65666" w:rsidP="00FD05C6">
                  <w:pPr>
                    <w:spacing w:after="0" w:line="240" w:lineRule="auto"/>
                    <w:ind w:left="180"/>
                    <w:rPr>
                      <w:rFonts w:ascii="Book Antiqua" w:hAnsi="Book Antiqua"/>
                      <w:b/>
                    </w:rPr>
                  </w:pPr>
                </w:p>
                <w:p w14:paraId="7232B856" w14:textId="1ED6BFDE" w:rsidR="00C65666" w:rsidRDefault="00C65666" w:rsidP="00FD05C6">
                  <w:pPr>
                    <w:spacing w:after="0" w:line="240" w:lineRule="auto"/>
                    <w:ind w:left="180"/>
                    <w:rPr>
                      <w:rFonts w:ascii="Book Antiqua" w:hAnsi="Book Antiqua"/>
                      <w:b/>
                    </w:rPr>
                  </w:pPr>
                  <w:r>
                    <w:rPr>
                      <w:rFonts w:ascii="Book Antiqua" w:hAnsi="Book Antiqua"/>
                      <w:b/>
                    </w:rPr>
                    <w:t>Credentials: __________________________________</w:t>
                  </w:r>
                </w:p>
                <w:p w14:paraId="092E7E22" w14:textId="77777777" w:rsidR="00FD05C6" w:rsidRDefault="00FD05C6" w:rsidP="00FD05C6">
                  <w:pPr>
                    <w:spacing w:after="0" w:line="240" w:lineRule="auto"/>
                    <w:ind w:left="180"/>
                    <w:rPr>
                      <w:rFonts w:ascii="Book Antiqua" w:hAnsi="Book Antiqua"/>
                      <w:b/>
                    </w:rPr>
                  </w:pPr>
                </w:p>
                <w:p w14:paraId="374AE521" w14:textId="68F96911" w:rsidR="00550096" w:rsidRDefault="00C206D8" w:rsidP="00FD05C6">
                  <w:pPr>
                    <w:spacing w:after="0" w:line="240" w:lineRule="auto"/>
                    <w:ind w:left="180"/>
                    <w:rPr>
                      <w:rFonts w:ascii="Book Antiqua" w:hAnsi="Book Antiqua"/>
                      <w:b/>
                    </w:rPr>
                  </w:pPr>
                  <w:r>
                    <w:rPr>
                      <w:rFonts w:ascii="Book Antiqua" w:hAnsi="Book Antiqua"/>
                      <w:b/>
                    </w:rPr>
                    <w:t xml:space="preserve">E-Mail  </w:t>
                  </w:r>
                  <w:r w:rsidRPr="006E4941">
                    <w:rPr>
                      <w:rFonts w:ascii="Book Antiqua" w:hAnsi="Book Antiqua"/>
                      <w:b/>
                    </w:rPr>
                    <w:t>_________________</w:t>
                  </w:r>
                  <w:r>
                    <w:rPr>
                      <w:rFonts w:ascii="Book Antiqua" w:hAnsi="Book Antiqua"/>
                      <w:b/>
                    </w:rPr>
                    <w:t>____</w:t>
                  </w:r>
                  <w:r w:rsidRPr="006E4941">
                    <w:rPr>
                      <w:rFonts w:ascii="Book Antiqua" w:hAnsi="Book Antiqua"/>
                      <w:b/>
                    </w:rPr>
                    <w:t>__________</w:t>
                  </w:r>
                </w:p>
                <w:p w14:paraId="57A98E28" w14:textId="77777777" w:rsidR="00FD05C6" w:rsidRDefault="00FD05C6" w:rsidP="00FD05C6">
                  <w:pPr>
                    <w:spacing w:after="0" w:line="240" w:lineRule="auto"/>
                    <w:ind w:left="180"/>
                    <w:rPr>
                      <w:rFonts w:ascii="Book Antiqua" w:hAnsi="Book Antiqua"/>
                      <w:b/>
                    </w:rPr>
                  </w:pPr>
                </w:p>
                <w:p w14:paraId="3B36052D" w14:textId="749ADF92" w:rsidR="00496C55" w:rsidRDefault="00C206D8" w:rsidP="00FD05C6">
                  <w:pPr>
                    <w:spacing w:after="0" w:line="240" w:lineRule="auto"/>
                    <w:ind w:left="180"/>
                    <w:rPr>
                      <w:rFonts w:ascii="Book Antiqua" w:hAnsi="Book Antiqua"/>
                      <w:b/>
                    </w:rPr>
                  </w:pPr>
                  <w:r>
                    <w:rPr>
                      <w:rFonts w:ascii="Book Antiqua" w:hAnsi="Book Antiqua"/>
                      <w:b/>
                    </w:rPr>
                    <w:t>School District_________________</w:t>
                  </w:r>
                  <w:r w:rsidR="00496C55">
                    <w:rPr>
                      <w:rFonts w:ascii="Book Antiqua" w:hAnsi="Book Antiqua"/>
                      <w:b/>
                    </w:rPr>
                    <w:t>________________</w:t>
                  </w:r>
                  <w:r>
                    <w:rPr>
                      <w:rFonts w:ascii="Book Antiqua" w:hAnsi="Book Antiqua"/>
                      <w:b/>
                    </w:rPr>
                    <w:t>__</w:t>
                  </w:r>
                  <w:r w:rsidR="00152C99">
                    <w:rPr>
                      <w:rFonts w:ascii="Book Antiqua" w:hAnsi="Book Antiqua"/>
                      <w:b/>
                    </w:rPr>
                    <w:t xml:space="preserve">  </w:t>
                  </w:r>
                </w:p>
                <w:p w14:paraId="1EBF6A07" w14:textId="77777777" w:rsidR="00FD05C6" w:rsidRDefault="00FD05C6" w:rsidP="00FD05C6">
                  <w:pPr>
                    <w:spacing w:after="0" w:line="240" w:lineRule="auto"/>
                    <w:ind w:left="180"/>
                    <w:rPr>
                      <w:rFonts w:ascii="Book Antiqua" w:hAnsi="Book Antiqua"/>
                      <w:b/>
                    </w:rPr>
                  </w:pPr>
                </w:p>
                <w:p w14:paraId="0AF94DAA" w14:textId="22716E22" w:rsidR="00C206D8" w:rsidRDefault="00152C99" w:rsidP="00FD05C6">
                  <w:pPr>
                    <w:spacing w:after="0" w:line="240" w:lineRule="auto"/>
                    <w:ind w:left="180"/>
                    <w:rPr>
                      <w:rFonts w:ascii="Book Antiqua" w:hAnsi="Book Antiqua"/>
                      <w:b/>
                    </w:rPr>
                  </w:pPr>
                  <w:r>
                    <w:rPr>
                      <w:rFonts w:ascii="Book Antiqua" w:hAnsi="Book Antiqua"/>
                      <w:b/>
                    </w:rPr>
                    <w:t>NASN/IASN # ____________</w:t>
                  </w:r>
                </w:p>
                <w:p w14:paraId="30534BB0" w14:textId="77777777" w:rsidR="00FD05C6" w:rsidRDefault="00FD05C6" w:rsidP="00FD05C6">
                  <w:pPr>
                    <w:spacing w:after="0" w:line="240" w:lineRule="auto"/>
                    <w:ind w:left="180"/>
                    <w:rPr>
                      <w:rFonts w:ascii="Book Antiqua" w:hAnsi="Book Antiqua"/>
                      <w:b/>
                    </w:rPr>
                  </w:pPr>
                </w:p>
                <w:p w14:paraId="57A65EA8" w14:textId="3E388E35" w:rsidR="00FD05C6" w:rsidRDefault="00097F9D" w:rsidP="00FD05C6">
                  <w:pPr>
                    <w:spacing w:after="0" w:line="240" w:lineRule="auto"/>
                    <w:ind w:left="180"/>
                    <w:rPr>
                      <w:rFonts w:ascii="Book Antiqua" w:hAnsi="Book Antiqua"/>
                      <w:b/>
                    </w:rPr>
                  </w:pPr>
                  <w:r>
                    <w:rPr>
                      <w:rFonts w:ascii="Book Antiqua" w:hAnsi="Book Antiqua"/>
                      <w:b/>
                    </w:rPr>
                    <w:t xml:space="preserve">Please RSVP </w:t>
                  </w:r>
                  <w:r w:rsidR="00FD05C6">
                    <w:rPr>
                      <w:rFonts w:ascii="Book Antiqua" w:hAnsi="Book Antiqua"/>
                      <w:b/>
                    </w:rPr>
                    <w:t xml:space="preserve">to Joan Kittler </w:t>
                  </w:r>
                  <w:r>
                    <w:rPr>
                      <w:rFonts w:ascii="Book Antiqua" w:hAnsi="Book Antiqua"/>
                      <w:b/>
                    </w:rPr>
                    <w:t xml:space="preserve">by </w:t>
                  </w:r>
                  <w:r w:rsidR="00550096">
                    <w:rPr>
                      <w:rFonts w:ascii="Book Antiqua" w:hAnsi="Book Antiqua"/>
                      <w:b/>
                    </w:rPr>
                    <w:t>April 29, 2019</w:t>
                  </w:r>
                  <w:r w:rsidR="00FD05C6">
                    <w:rPr>
                      <w:rFonts w:ascii="Book Antiqua" w:hAnsi="Book Antiqua"/>
                      <w:b/>
                    </w:rPr>
                    <w:t xml:space="preserve">: </w:t>
                  </w:r>
                </w:p>
                <w:p w14:paraId="48A321CD" w14:textId="344D7F5B" w:rsidR="00652DB9" w:rsidRDefault="00FD05C6" w:rsidP="00FD05C6">
                  <w:pPr>
                    <w:spacing w:after="0" w:line="240" w:lineRule="auto"/>
                    <w:ind w:left="180"/>
                    <w:rPr>
                      <w:rFonts w:ascii="Book Antiqua" w:hAnsi="Book Antiqua"/>
                      <w:b/>
                      <w:sz w:val="22"/>
                      <w:szCs w:val="22"/>
                    </w:rPr>
                  </w:pPr>
                  <w:r>
                    <w:rPr>
                      <w:rFonts w:ascii="Book Antiqua" w:hAnsi="Book Antiqua"/>
                      <w:b/>
                    </w:rPr>
                    <w:t>E</w:t>
                  </w:r>
                  <w:r>
                    <w:rPr>
                      <w:rFonts w:ascii="Book Antiqua" w:hAnsi="Book Antiqua"/>
                      <w:b/>
                      <w:sz w:val="22"/>
                      <w:szCs w:val="22"/>
                    </w:rPr>
                    <w:t>mail your registration to</w:t>
                  </w:r>
                  <w:r w:rsidR="00186EBD">
                    <w:rPr>
                      <w:rFonts w:ascii="Book Antiqua" w:hAnsi="Book Antiqua"/>
                      <w:b/>
                      <w:sz w:val="22"/>
                      <w:szCs w:val="22"/>
                    </w:rPr>
                    <w:t xml:space="preserve">: </w:t>
                  </w:r>
                  <w:r w:rsidR="00186EBD" w:rsidRPr="00186EBD">
                    <w:rPr>
                      <w:rFonts w:ascii="Book Antiqua" w:hAnsi="Book Antiqua"/>
                      <w:b/>
                    </w:rPr>
                    <w:t>kittlerjh4533@gmail.com</w:t>
                  </w:r>
                </w:p>
                <w:p w14:paraId="4D0EF676" w14:textId="747FE058" w:rsidR="001D1810" w:rsidRPr="00186EBD" w:rsidRDefault="00186EBD" w:rsidP="00FD05C6">
                  <w:pPr>
                    <w:spacing w:after="0" w:line="240" w:lineRule="auto"/>
                    <w:ind w:left="180"/>
                    <w:rPr>
                      <w:rFonts w:ascii="Book Antiqua" w:hAnsi="Book Antiqua"/>
                      <w:b/>
                      <w:sz w:val="22"/>
                      <w:szCs w:val="22"/>
                    </w:rPr>
                  </w:pPr>
                  <w:r>
                    <w:rPr>
                      <w:rFonts w:ascii="Book Antiqua" w:hAnsi="Book Antiqua"/>
                      <w:b/>
                      <w:sz w:val="22"/>
                      <w:szCs w:val="22"/>
                    </w:rPr>
                    <w:t>Or m</w:t>
                  </w:r>
                  <w:r w:rsidR="00652DB9">
                    <w:rPr>
                      <w:rFonts w:ascii="Book Antiqua" w:hAnsi="Book Antiqua"/>
                      <w:b/>
                      <w:sz w:val="22"/>
                      <w:szCs w:val="22"/>
                    </w:rPr>
                    <w:t xml:space="preserve">ail </w:t>
                  </w:r>
                  <w:r>
                    <w:rPr>
                      <w:rFonts w:ascii="Book Antiqua" w:hAnsi="Book Antiqua"/>
                      <w:b/>
                      <w:sz w:val="22"/>
                      <w:szCs w:val="22"/>
                    </w:rPr>
                    <w:t>registration</w:t>
                  </w:r>
                  <w:r w:rsidR="00652DB9">
                    <w:rPr>
                      <w:rFonts w:ascii="Book Antiqua" w:hAnsi="Book Antiqua"/>
                      <w:b/>
                      <w:sz w:val="22"/>
                      <w:szCs w:val="22"/>
                    </w:rPr>
                    <w:t xml:space="preserve"> to:</w:t>
                  </w:r>
                  <w:r>
                    <w:rPr>
                      <w:rFonts w:ascii="Book Antiqua" w:hAnsi="Book Antiqua"/>
                      <w:b/>
                      <w:sz w:val="22"/>
                      <w:szCs w:val="22"/>
                    </w:rPr>
                    <w:t xml:space="preserve">  </w:t>
                  </w:r>
                  <w:r w:rsidR="00550096">
                    <w:rPr>
                      <w:rFonts w:ascii="Book Antiqua" w:hAnsi="Book Antiqua"/>
                      <w:b/>
                      <w:sz w:val="22"/>
                      <w:szCs w:val="22"/>
                    </w:rPr>
                    <w:t>Joan Kittler, MSN, RN, PEL-CSN</w:t>
                  </w:r>
                  <w:r w:rsidR="00677711">
                    <w:rPr>
                      <w:rFonts w:ascii="Book Antiqua" w:hAnsi="Book Antiqua"/>
                      <w:b/>
                      <w:sz w:val="22"/>
                      <w:szCs w:val="22"/>
                    </w:rPr>
                    <w:t xml:space="preserve">, </w:t>
                  </w:r>
                  <w:r w:rsidR="00550096">
                    <w:rPr>
                      <w:rFonts w:ascii="Book Antiqua" w:hAnsi="Book Antiqua"/>
                      <w:b/>
                      <w:sz w:val="22"/>
                      <w:szCs w:val="22"/>
                    </w:rPr>
                    <w:t>4533 Grand Ave, Western Springs, IL 60558</w:t>
                  </w:r>
                </w:p>
                <w:p w14:paraId="088EA9EF" w14:textId="77777777" w:rsidR="00531EED" w:rsidRPr="001D1810" w:rsidRDefault="00531EED" w:rsidP="00FD05C6">
                  <w:pPr>
                    <w:spacing w:after="0" w:line="240" w:lineRule="auto"/>
                    <w:ind w:left="180"/>
                    <w:jc w:val="right"/>
                    <w:rPr>
                      <w:sz w:val="32"/>
                      <w:szCs w:val="32"/>
                    </w:rPr>
                  </w:pPr>
                </w:p>
              </w:tc>
            </w:tr>
            <w:tr w:rsidR="007271D9" w14:paraId="251C33B6" w14:textId="77777777" w:rsidTr="006961AB">
              <w:trPr>
                <w:gridAfter w:val="2"/>
                <w:wAfter w:w="568" w:type="dxa"/>
                <w:trHeight w:hRule="exact" w:val="1429"/>
              </w:trPr>
              <w:tc>
                <w:tcPr>
                  <w:tcW w:w="7178" w:type="dxa"/>
                  <w:gridSpan w:val="3"/>
                  <w:vAlign w:val="bottom"/>
                </w:tcPr>
                <w:p w14:paraId="14DAB346" w14:textId="77777777" w:rsidR="007271D9" w:rsidRPr="00FC4DAB" w:rsidRDefault="00FF6707" w:rsidP="00C206D8">
                  <w:pPr>
                    <w:rPr>
                      <w:sz w:val="56"/>
                      <w:szCs w:val="56"/>
                    </w:rPr>
                  </w:pPr>
                  <w:r w:rsidRPr="00A93BEE">
                    <w:rPr>
                      <w:noProof/>
                      <w:sz w:val="48"/>
                      <w:szCs w:val="48"/>
                      <w:lang w:eastAsia="en-US"/>
                    </w:rPr>
                    <w:drawing>
                      <wp:anchor distT="0" distB="0" distL="114300" distR="114300" simplePos="0" relativeHeight="251661312" behindDoc="0" locked="0" layoutInCell="1" allowOverlap="1" wp14:anchorId="225A7F5B" wp14:editId="04D486CD">
                        <wp:simplePos x="0" y="0"/>
                        <wp:positionH relativeFrom="column">
                          <wp:posOffset>457200</wp:posOffset>
                        </wp:positionH>
                        <wp:positionV relativeFrom="paragraph">
                          <wp:posOffset>9005570</wp:posOffset>
                        </wp:positionV>
                        <wp:extent cx="988695" cy="1049215"/>
                        <wp:effectExtent l="0" t="0" r="1905" b="0"/>
                        <wp:wrapNone/>
                        <wp:docPr id="14" name="Picture 14" descr="ILL-AOSN_Logo_rev(final-11042009)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ILL-AOSN_Logo_rev(final-11042009)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8695" cy="1049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FC4DAB">
                    <w:rPr>
                      <w:b/>
                      <w:sz w:val="56"/>
                      <w:szCs w:val="56"/>
                    </w:rPr>
                    <w:t xml:space="preserve">                                                                                </w:t>
                  </w:r>
                </w:p>
              </w:tc>
            </w:tr>
          </w:tbl>
          <w:p w14:paraId="45F89832" w14:textId="77777777" w:rsidR="007271D9" w:rsidRDefault="007271D9"/>
        </w:tc>
        <w:tc>
          <w:tcPr>
            <w:tcW w:w="20" w:type="dxa"/>
          </w:tcPr>
          <w:p w14:paraId="6CF39027" w14:textId="77777777" w:rsidR="007271D9" w:rsidRDefault="007271D9"/>
        </w:tc>
        <w:tc>
          <w:tcPr>
            <w:tcW w:w="3456" w:type="dxa"/>
          </w:tcPr>
          <w:tbl>
            <w:tblPr>
              <w:tblW w:w="3775" w:type="dxa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775"/>
            </w:tblGrid>
            <w:tr w:rsidR="007271D9" w14:paraId="0533B7DC" w14:textId="77777777" w:rsidTr="003F69D9">
              <w:trPr>
                <w:trHeight w:hRule="exact" w:val="10769"/>
              </w:trPr>
              <w:tc>
                <w:tcPr>
                  <w:tcW w:w="3775" w:type="dxa"/>
                  <w:shd w:val="clear" w:color="auto" w:fill="97C83C" w:themeFill="accent2"/>
                  <w:vAlign w:val="center"/>
                </w:tcPr>
                <w:p w14:paraId="13747585" w14:textId="40FC04AA" w:rsidR="008D2DA5" w:rsidRDefault="008D2DA5" w:rsidP="00C95732">
                  <w:pPr>
                    <w:spacing w:after="0" w:line="240" w:lineRule="auto"/>
                    <w:ind w:right="432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This offering is being provided by the Illinois Association of School Nurses</w:t>
                  </w:r>
                  <w:r w:rsidR="00B06ECE">
                    <w:rPr>
                      <w:b/>
                      <w:sz w:val="22"/>
                      <w:szCs w:val="22"/>
                    </w:rPr>
                    <w:t>.</w:t>
                  </w:r>
                </w:p>
                <w:p w14:paraId="11F3970E" w14:textId="77777777" w:rsidR="00C95732" w:rsidRDefault="00C95732" w:rsidP="00C95732">
                  <w:pPr>
                    <w:spacing w:after="0" w:line="240" w:lineRule="auto"/>
                    <w:ind w:right="432"/>
                    <w:rPr>
                      <w:rFonts w:cs="Arial"/>
                      <w:b/>
                      <w:iCs/>
                      <w:color w:val="000000" w:themeColor="text1"/>
                      <w:sz w:val="20"/>
                      <w:szCs w:val="20"/>
                    </w:rPr>
                  </w:pPr>
                </w:p>
                <w:p w14:paraId="4F956F55" w14:textId="77777777" w:rsidR="005660E1" w:rsidRDefault="005660E1" w:rsidP="00C95732">
                  <w:pPr>
                    <w:pStyle w:val="Line"/>
                    <w:spacing w:before="0" w:after="0"/>
                    <w:ind w:left="0" w:right="432"/>
                  </w:pPr>
                </w:p>
                <w:p w14:paraId="04AD2E72" w14:textId="3BE244E6" w:rsidR="00097F9D" w:rsidRDefault="00FF6707" w:rsidP="00C95732">
                  <w:pPr>
                    <w:pStyle w:val="Heading2"/>
                    <w:spacing w:line="240" w:lineRule="auto"/>
                    <w:ind w:right="432"/>
                    <w:jc w:val="left"/>
                    <w:rPr>
                      <w:color w:val="auto"/>
                      <w:sz w:val="22"/>
                      <w:szCs w:val="22"/>
                    </w:rPr>
                  </w:pPr>
                  <w:r w:rsidRPr="00097F9D">
                    <w:rPr>
                      <w:color w:val="auto"/>
                      <w:sz w:val="22"/>
                      <w:szCs w:val="22"/>
                    </w:rPr>
                    <w:t xml:space="preserve">Target Audience: </w:t>
                  </w:r>
                  <w:r w:rsidR="00531EED" w:rsidRPr="00097F9D">
                    <w:rPr>
                      <w:color w:val="auto"/>
                      <w:sz w:val="22"/>
                      <w:szCs w:val="22"/>
                    </w:rPr>
                    <w:t>School Nurses</w:t>
                  </w:r>
                  <w:r w:rsidR="002D1604">
                    <w:rPr>
                      <w:color w:val="auto"/>
                      <w:sz w:val="22"/>
                      <w:szCs w:val="22"/>
                    </w:rPr>
                    <w:t>,</w:t>
                  </w:r>
                  <w:r w:rsidR="00CD1E0B">
                    <w:rPr>
                      <w:color w:val="auto"/>
                      <w:sz w:val="22"/>
                      <w:szCs w:val="22"/>
                    </w:rPr>
                    <w:t xml:space="preserve"> </w:t>
                  </w:r>
                  <w:r w:rsidR="00FC4DAB" w:rsidRPr="00097F9D">
                    <w:rPr>
                      <w:color w:val="auto"/>
                      <w:sz w:val="22"/>
                      <w:szCs w:val="22"/>
                    </w:rPr>
                    <w:t>Registered Nurses working in schools</w:t>
                  </w:r>
                  <w:r w:rsidR="002D1604">
                    <w:rPr>
                      <w:color w:val="auto"/>
                      <w:sz w:val="22"/>
                      <w:szCs w:val="22"/>
                    </w:rPr>
                    <w:t>, and</w:t>
                  </w:r>
                  <w:r w:rsidR="00531EED" w:rsidRPr="00097F9D">
                    <w:rPr>
                      <w:color w:val="auto"/>
                      <w:sz w:val="22"/>
                      <w:szCs w:val="22"/>
                    </w:rPr>
                    <w:t xml:space="preserve"> School Nursing Administrators</w:t>
                  </w:r>
                </w:p>
                <w:p w14:paraId="673311F6" w14:textId="77777777" w:rsidR="003F69D9" w:rsidRPr="003F69D9" w:rsidRDefault="003F69D9" w:rsidP="00C95732">
                  <w:pPr>
                    <w:pStyle w:val="Line"/>
                    <w:spacing w:before="0" w:after="0"/>
                    <w:ind w:left="0" w:right="432"/>
                  </w:pPr>
                </w:p>
                <w:p w14:paraId="3324B10F" w14:textId="77777777" w:rsidR="00C95732" w:rsidRDefault="00C95732" w:rsidP="00C95732">
                  <w:pPr>
                    <w:pStyle w:val="MainTextCharChar1CharCharCharCharChar1CharChar1CharChar"/>
                    <w:ind w:right="432"/>
                    <w:rPr>
                      <w:rFonts w:asciiTheme="minorHAnsi" w:hAnsiTheme="minorHAnsi" w:cs="Arial"/>
                      <w:b/>
                      <w:u w:val="single"/>
                    </w:rPr>
                  </w:pPr>
                </w:p>
                <w:p w14:paraId="2D44F3A5" w14:textId="77777777" w:rsidR="003F69D9" w:rsidRDefault="003F69D9" w:rsidP="00C95732">
                  <w:pPr>
                    <w:pStyle w:val="MainTextCharChar1CharCharCharCharChar1CharChar1CharChar"/>
                    <w:ind w:right="432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  <w:u w:val="single"/>
                    </w:rPr>
                    <w:t>O</w:t>
                  </w:r>
                  <w:r w:rsidRPr="00FE4B3F">
                    <w:rPr>
                      <w:rFonts w:asciiTheme="minorHAnsi" w:hAnsiTheme="minorHAnsi" w:cs="Arial"/>
                      <w:b/>
                      <w:u w:val="single"/>
                    </w:rPr>
                    <w:t>utcome:</w:t>
                  </w:r>
                  <w:r w:rsidRPr="00FE4B3F">
                    <w:rPr>
                      <w:rFonts w:asciiTheme="minorHAnsi" w:hAnsiTheme="minorHAnsi" w:cs="Arial"/>
                    </w:rPr>
                    <w:t xml:space="preserve">  </w:t>
                  </w:r>
                  <w:r w:rsidRPr="00FE4B3F">
                    <w:rPr>
                      <w:rFonts w:asciiTheme="minorHAnsi" w:hAnsiTheme="minorHAnsi" w:cs="Arial"/>
                      <w:b/>
                    </w:rPr>
                    <w:t xml:space="preserve">Participants </w:t>
                  </w:r>
                </w:p>
                <w:p w14:paraId="6734013D" w14:textId="50E02007" w:rsidR="003F69D9" w:rsidRDefault="003F69D9" w:rsidP="00C95732">
                  <w:pPr>
                    <w:pStyle w:val="MainTextCharChar1CharCharCharCharChar1CharChar1CharChar"/>
                    <w:ind w:right="432"/>
                    <w:rPr>
                      <w:rFonts w:ascii="Arial" w:hAnsi="Arial" w:cs="Arial"/>
                      <w:b/>
                    </w:rPr>
                  </w:pPr>
                  <w:r w:rsidRPr="00FE4B3F">
                    <w:rPr>
                      <w:rFonts w:asciiTheme="minorHAnsi" w:hAnsiTheme="minorHAnsi" w:cs="Arial"/>
                      <w:b/>
                    </w:rPr>
                    <w:t xml:space="preserve">will integrate concepts pertaining to </w:t>
                  </w:r>
                  <w:r w:rsidR="001D1810">
                    <w:rPr>
                      <w:rFonts w:asciiTheme="minorHAnsi" w:hAnsiTheme="minorHAnsi" w:cs="Arial"/>
                      <w:b/>
                    </w:rPr>
                    <w:t xml:space="preserve">the use and potential harm of vaping in high school youth and teens and </w:t>
                  </w:r>
                  <w:r w:rsidR="00CD53B7">
                    <w:rPr>
                      <w:rFonts w:asciiTheme="minorHAnsi" w:hAnsiTheme="minorHAnsi" w:cs="Arial"/>
                      <w:b/>
                    </w:rPr>
                    <w:t xml:space="preserve">discuss </w:t>
                  </w:r>
                  <w:r w:rsidR="001D1810">
                    <w:rPr>
                      <w:rFonts w:asciiTheme="minorHAnsi" w:hAnsiTheme="minorHAnsi" w:cs="Arial"/>
                      <w:b/>
                    </w:rPr>
                    <w:t>prevention strategies.</w:t>
                  </w:r>
                  <w:r w:rsidR="00550096">
                    <w:rPr>
                      <w:rFonts w:asciiTheme="minorHAnsi" w:hAnsiTheme="minorHAnsi" w:cs="Arial"/>
                      <w:b/>
                    </w:rPr>
                    <w:t xml:space="preserve"> </w:t>
                  </w:r>
                  <w:r w:rsidR="00652DB9">
                    <w:rPr>
                      <w:rFonts w:ascii="Arial" w:hAnsi="Arial" w:cs="Arial"/>
                      <w:b/>
                    </w:rPr>
                    <w:t xml:space="preserve"> </w:t>
                  </w:r>
                </w:p>
                <w:p w14:paraId="625A0AF2" w14:textId="77777777" w:rsidR="00652DB9" w:rsidRDefault="00652DB9" w:rsidP="00C95732">
                  <w:pPr>
                    <w:pStyle w:val="MainTextCharChar1CharCharCharCharChar1CharChar1CharChar"/>
                    <w:ind w:right="432"/>
                    <w:rPr>
                      <w:rFonts w:ascii="Arial" w:hAnsi="Arial" w:cs="Arial"/>
                      <w:b/>
                    </w:rPr>
                  </w:pPr>
                </w:p>
                <w:p w14:paraId="2493045E" w14:textId="69813EA2" w:rsidR="007271D9" w:rsidRPr="00097F9D" w:rsidRDefault="00FF6707" w:rsidP="00C95732">
                  <w:pPr>
                    <w:pStyle w:val="Heading2"/>
                    <w:spacing w:line="240" w:lineRule="auto"/>
                    <w:ind w:right="432"/>
                    <w:jc w:val="left"/>
                    <w:rPr>
                      <w:rFonts w:ascii="Arial" w:eastAsia="Times New Roman" w:hAnsi="Arial" w:cs="Arial"/>
                      <w:b/>
                      <w:sz w:val="24"/>
                      <w:szCs w:val="24"/>
                    </w:rPr>
                  </w:pPr>
                  <w:r w:rsidRPr="00B01C59">
                    <w:rPr>
                      <w:rFonts w:ascii="Arial" w:eastAsia="Times New Roman" w:hAnsi="Arial" w:cs="Arial"/>
                      <w:b/>
                      <w:color w:val="auto"/>
                      <w:sz w:val="24"/>
                      <w:szCs w:val="24"/>
                    </w:rPr>
                    <w:t>Participants must attend the entire acti</w:t>
                  </w:r>
                  <w:r w:rsidR="003F69D9" w:rsidRPr="00B01C59">
                    <w:rPr>
                      <w:rFonts w:ascii="Arial" w:eastAsia="Times New Roman" w:hAnsi="Arial" w:cs="Arial"/>
                      <w:b/>
                      <w:color w:val="auto"/>
                      <w:sz w:val="24"/>
                      <w:szCs w:val="24"/>
                    </w:rPr>
                    <w:t>vity and submit evaluation form</w:t>
                  </w:r>
                  <w:r w:rsidRPr="00B01C59">
                    <w:rPr>
                      <w:rFonts w:ascii="Arial" w:eastAsia="Times New Roman" w:hAnsi="Arial" w:cs="Arial"/>
                      <w:b/>
                      <w:color w:val="auto"/>
                      <w:sz w:val="24"/>
                      <w:szCs w:val="24"/>
                    </w:rPr>
                    <w:t xml:space="preserve"> to receive continuing nursing education credits</w:t>
                  </w:r>
                  <w:r w:rsidRPr="00FF6707">
                    <w:rPr>
                      <w:rFonts w:ascii="Arial" w:eastAsia="Times New Roman" w:hAnsi="Arial" w:cs="Arial"/>
                      <w:b/>
                      <w:sz w:val="24"/>
                      <w:szCs w:val="24"/>
                    </w:rPr>
                    <w:t>.</w:t>
                  </w:r>
                </w:p>
                <w:p w14:paraId="5E415D5E" w14:textId="77777777" w:rsidR="003F69D9" w:rsidRDefault="003F69D9" w:rsidP="00C95732">
                  <w:pPr>
                    <w:pStyle w:val="Heading2"/>
                    <w:spacing w:line="240" w:lineRule="auto"/>
                    <w:ind w:right="432"/>
                    <w:rPr>
                      <w:sz w:val="22"/>
                      <w:szCs w:val="22"/>
                    </w:rPr>
                  </w:pPr>
                </w:p>
                <w:p w14:paraId="371B468B" w14:textId="09146D95" w:rsidR="00A93BEE" w:rsidRPr="00B01C59" w:rsidRDefault="002D1604" w:rsidP="00C95732">
                  <w:pPr>
                    <w:pStyle w:val="Heading2"/>
                    <w:spacing w:line="240" w:lineRule="auto"/>
                    <w:ind w:right="432"/>
                    <w:jc w:val="left"/>
                    <w:rPr>
                      <w:color w:val="auto"/>
                      <w:sz w:val="22"/>
                      <w:szCs w:val="22"/>
                    </w:rPr>
                  </w:pPr>
                  <w:r w:rsidRPr="00B01C59">
                    <w:rPr>
                      <w:color w:val="auto"/>
                      <w:sz w:val="22"/>
                      <w:szCs w:val="22"/>
                    </w:rPr>
                    <w:t>Registration</w:t>
                  </w:r>
                  <w:r w:rsidR="00FF6707" w:rsidRPr="00B01C59">
                    <w:rPr>
                      <w:color w:val="auto"/>
                      <w:sz w:val="22"/>
                      <w:szCs w:val="22"/>
                    </w:rPr>
                    <w:t>:</w:t>
                  </w:r>
                </w:p>
                <w:p w14:paraId="13D2487E" w14:textId="4F027BCB" w:rsidR="007271D9" w:rsidRDefault="002D1604" w:rsidP="00C95732">
                  <w:pPr>
                    <w:pStyle w:val="Heading2"/>
                    <w:spacing w:line="240" w:lineRule="auto"/>
                    <w:ind w:right="432"/>
                    <w:jc w:val="left"/>
                  </w:pPr>
                  <w:r w:rsidRPr="00B01C59">
                    <w:rPr>
                      <w:color w:val="auto"/>
                      <w:sz w:val="22"/>
                      <w:szCs w:val="22"/>
                    </w:rPr>
                    <w:t>Free</w:t>
                  </w:r>
                  <w:r w:rsidR="00FF6707">
                    <w:t xml:space="preserve"> </w:t>
                  </w:r>
                </w:p>
              </w:tc>
            </w:tr>
            <w:tr w:rsidR="007271D9" w14:paraId="0D1E9C00" w14:textId="77777777" w:rsidTr="00CD53B7">
              <w:trPr>
                <w:trHeight w:hRule="exact" w:val="58"/>
              </w:trPr>
              <w:tc>
                <w:tcPr>
                  <w:tcW w:w="3775" w:type="dxa"/>
                </w:tcPr>
                <w:p w14:paraId="2C211B3C" w14:textId="77777777" w:rsidR="007271D9" w:rsidRDefault="007271D9"/>
              </w:tc>
            </w:tr>
            <w:tr w:rsidR="007271D9" w14:paraId="0C62283C" w14:textId="77777777" w:rsidTr="00D76DD5">
              <w:trPr>
                <w:trHeight w:hRule="exact" w:val="3446"/>
              </w:trPr>
              <w:tc>
                <w:tcPr>
                  <w:tcW w:w="3775" w:type="dxa"/>
                  <w:shd w:val="clear" w:color="auto" w:fill="1B7B99" w:themeFill="accent6" w:themeFillShade="BF"/>
                  <w:vAlign w:val="center"/>
                </w:tcPr>
                <w:p w14:paraId="617DA834" w14:textId="77777777" w:rsidR="00652DB9" w:rsidRPr="00B01C59" w:rsidRDefault="00652DB9" w:rsidP="00FD05C6">
                  <w:pPr>
                    <w:pStyle w:val="Heading3"/>
                    <w:rPr>
                      <w:color w:val="auto"/>
                    </w:rPr>
                  </w:pPr>
                  <w:r w:rsidRPr="00B01C59">
                    <w:rPr>
                      <w:color w:val="auto"/>
                    </w:rPr>
                    <w:t>Location:</w:t>
                  </w:r>
                </w:p>
                <w:p w14:paraId="2BDC4628" w14:textId="7298DFB0" w:rsidR="00652DB9" w:rsidRPr="00B01C59" w:rsidRDefault="00550096" w:rsidP="002D1604">
                  <w:pPr>
                    <w:spacing w:after="0" w:line="240" w:lineRule="auto"/>
                    <w:ind w:left="-100"/>
                    <w:jc w:val="center"/>
                    <w:rPr>
                      <w:rFonts w:asciiTheme="majorHAnsi" w:eastAsia="Times New Roman" w:hAnsiTheme="majorHAnsi" w:cs="Times New Roman"/>
                      <w:color w:val="auto"/>
                      <w:lang w:eastAsia="en-US"/>
                    </w:rPr>
                  </w:pPr>
                  <w:r w:rsidRPr="00B01C59">
                    <w:rPr>
                      <w:rFonts w:asciiTheme="majorHAnsi" w:eastAsia="Times New Roman" w:hAnsiTheme="majorHAnsi" w:cs="Times New Roman"/>
                      <w:color w:val="auto"/>
                      <w:lang w:eastAsia="en-US"/>
                    </w:rPr>
                    <w:t>Plymouth Place</w:t>
                  </w:r>
                </w:p>
                <w:p w14:paraId="6DCA4910" w14:textId="05C19B53" w:rsidR="00550096" w:rsidRPr="00B01C59" w:rsidRDefault="00550096" w:rsidP="002D1604">
                  <w:pPr>
                    <w:spacing w:after="0" w:line="240" w:lineRule="auto"/>
                    <w:ind w:left="-100" w:right="149"/>
                    <w:jc w:val="center"/>
                    <w:rPr>
                      <w:rFonts w:asciiTheme="majorHAnsi" w:eastAsia="Times New Roman" w:hAnsiTheme="majorHAnsi" w:cs="Times New Roman"/>
                      <w:color w:val="auto"/>
                      <w:lang w:eastAsia="en-US"/>
                    </w:rPr>
                  </w:pPr>
                  <w:r w:rsidRPr="00B01C59">
                    <w:rPr>
                      <w:rFonts w:asciiTheme="majorHAnsi" w:eastAsia="Times New Roman" w:hAnsiTheme="majorHAnsi" w:cs="Times New Roman"/>
                      <w:color w:val="auto"/>
                      <w:lang w:eastAsia="en-US"/>
                    </w:rPr>
                    <w:t>315 North LaGrange Rd</w:t>
                  </w:r>
                </w:p>
                <w:p w14:paraId="022CD132" w14:textId="2E80C749" w:rsidR="00FC4DAB" w:rsidRPr="001D1810" w:rsidRDefault="00550096" w:rsidP="002D1604">
                  <w:pPr>
                    <w:spacing w:after="0" w:line="240" w:lineRule="auto"/>
                    <w:ind w:left="-100"/>
                    <w:jc w:val="center"/>
                    <w:rPr>
                      <w:rFonts w:asciiTheme="majorHAnsi" w:eastAsia="Times New Roman" w:hAnsiTheme="majorHAnsi" w:cs="Times New Roman"/>
                      <w:color w:val="FFFFFF" w:themeColor="background1"/>
                      <w:lang w:eastAsia="en-US"/>
                    </w:rPr>
                  </w:pPr>
                  <w:r w:rsidRPr="00B01C59">
                    <w:rPr>
                      <w:rFonts w:asciiTheme="majorHAnsi" w:eastAsia="Times New Roman" w:hAnsiTheme="majorHAnsi" w:cs="Times New Roman"/>
                      <w:color w:val="auto"/>
                      <w:lang w:eastAsia="en-US"/>
                    </w:rPr>
                    <w:t>LaGrange, IL  60525</w:t>
                  </w:r>
                </w:p>
              </w:tc>
            </w:tr>
          </w:tbl>
          <w:p w14:paraId="2CAE3AB3" w14:textId="77777777" w:rsidR="007271D9" w:rsidRDefault="007271D9"/>
        </w:tc>
      </w:tr>
    </w:tbl>
    <w:p w14:paraId="56CE2B14" w14:textId="52BE14E5" w:rsidR="007271D9" w:rsidRDefault="00496C55">
      <w:pPr>
        <w:pStyle w:val="NoSpacing"/>
      </w:pPr>
      <w:bookmarkStart w:id="1" w:name="_LastPageContents"/>
      <w:r>
        <w:t xml:space="preserve"> </w:t>
      </w:r>
      <w:bookmarkEnd w:id="1"/>
    </w:p>
    <w:sectPr w:rsidR="007271D9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902BB6" w14:textId="77777777" w:rsidR="00893059" w:rsidRDefault="00893059" w:rsidP="00496C55">
      <w:pPr>
        <w:spacing w:after="0" w:line="240" w:lineRule="auto"/>
      </w:pPr>
      <w:r>
        <w:separator/>
      </w:r>
    </w:p>
  </w:endnote>
  <w:endnote w:type="continuationSeparator" w:id="0">
    <w:p w14:paraId="465B90B0" w14:textId="77777777" w:rsidR="00893059" w:rsidRDefault="00893059" w:rsidP="00496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F0DD56" w14:textId="77777777" w:rsidR="00893059" w:rsidRDefault="00893059" w:rsidP="00496C55">
      <w:pPr>
        <w:spacing w:after="0" w:line="240" w:lineRule="auto"/>
      </w:pPr>
      <w:r>
        <w:separator/>
      </w:r>
    </w:p>
  </w:footnote>
  <w:footnote w:type="continuationSeparator" w:id="0">
    <w:p w14:paraId="60D7AD44" w14:textId="77777777" w:rsidR="00893059" w:rsidRDefault="00893059" w:rsidP="00496C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391778"/>
    <w:multiLevelType w:val="hybridMultilevel"/>
    <w:tmpl w:val="02CA7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763517"/>
    <w:multiLevelType w:val="hybridMultilevel"/>
    <w:tmpl w:val="218AF262"/>
    <w:lvl w:ilvl="0" w:tplc="04090009">
      <w:start w:val="1"/>
      <w:numFmt w:val="bullet"/>
      <w:lvlText w:val=""/>
      <w:lvlJc w:val="left"/>
      <w:pPr>
        <w:ind w:left="470" w:hanging="360"/>
      </w:pPr>
      <w:rPr>
        <w:rFonts w:ascii="Wingdings" w:hAnsi="Wingdings" w:hint="default"/>
        <w:i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707"/>
    <w:rsid w:val="000139A9"/>
    <w:rsid w:val="00080D55"/>
    <w:rsid w:val="00097F9D"/>
    <w:rsid w:val="000D67A2"/>
    <w:rsid w:val="00152C99"/>
    <w:rsid w:val="00186EBD"/>
    <w:rsid w:val="001D1810"/>
    <w:rsid w:val="00251622"/>
    <w:rsid w:val="00270B95"/>
    <w:rsid w:val="002D1604"/>
    <w:rsid w:val="003C3B0B"/>
    <w:rsid w:val="003F69D9"/>
    <w:rsid w:val="004520A0"/>
    <w:rsid w:val="00496C55"/>
    <w:rsid w:val="00531EED"/>
    <w:rsid w:val="00550096"/>
    <w:rsid w:val="005660E1"/>
    <w:rsid w:val="00652DB9"/>
    <w:rsid w:val="00677711"/>
    <w:rsid w:val="006961AB"/>
    <w:rsid w:val="006B66FF"/>
    <w:rsid w:val="006D391E"/>
    <w:rsid w:val="007271D9"/>
    <w:rsid w:val="00743E8C"/>
    <w:rsid w:val="00766108"/>
    <w:rsid w:val="00810B8E"/>
    <w:rsid w:val="00893059"/>
    <w:rsid w:val="008D2081"/>
    <w:rsid w:val="008D2DA5"/>
    <w:rsid w:val="009777A3"/>
    <w:rsid w:val="00A074E3"/>
    <w:rsid w:val="00A1178F"/>
    <w:rsid w:val="00A14E88"/>
    <w:rsid w:val="00A526DC"/>
    <w:rsid w:val="00A93BEE"/>
    <w:rsid w:val="00AD2F95"/>
    <w:rsid w:val="00B01C59"/>
    <w:rsid w:val="00B06ECE"/>
    <w:rsid w:val="00B66E34"/>
    <w:rsid w:val="00B721CC"/>
    <w:rsid w:val="00C206D8"/>
    <w:rsid w:val="00C407F5"/>
    <w:rsid w:val="00C65666"/>
    <w:rsid w:val="00C95732"/>
    <w:rsid w:val="00CD1E0B"/>
    <w:rsid w:val="00CD53B7"/>
    <w:rsid w:val="00D37514"/>
    <w:rsid w:val="00D5177B"/>
    <w:rsid w:val="00D76DD5"/>
    <w:rsid w:val="00DF19B5"/>
    <w:rsid w:val="00E817F8"/>
    <w:rsid w:val="00E96451"/>
    <w:rsid w:val="00F02D39"/>
    <w:rsid w:val="00F602D7"/>
    <w:rsid w:val="00FC4DAB"/>
    <w:rsid w:val="00FD05C6"/>
    <w:rsid w:val="00FE4B3F"/>
    <w:rsid w:val="00FF6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C5917B0"/>
  <w15:docId w15:val="{05B070C7-A107-427B-9CD2-6173D7869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paragraph" w:customStyle="1" w:styleId="MainTextCharChar1CharCharCharCharChar1CharChar1CharChar">
    <w:name w:val="Main Text Char Char1 Char Char Char Char Char1 Char Char1 Char Char"/>
    <w:basedOn w:val="Normal"/>
    <w:link w:val="MainTextCharChar1CharCharCharCharChar1CharChar1CharCharChar"/>
    <w:rsid w:val="00FF6707"/>
    <w:pPr>
      <w:spacing w:after="0" w:line="240" w:lineRule="auto"/>
    </w:pPr>
    <w:rPr>
      <w:rFonts w:ascii="Arial Narrow" w:eastAsia="Times New Roman" w:hAnsi="Arial Narrow" w:cs="Times New Roman"/>
      <w:color w:val="auto"/>
      <w:lang w:eastAsia="en-US"/>
    </w:rPr>
  </w:style>
  <w:style w:type="character" w:customStyle="1" w:styleId="MainTextCharChar1CharCharCharCharChar1CharChar1CharCharChar">
    <w:name w:val="Main Text Char Char1 Char Char Char Char Char1 Char Char1 Char Char Char"/>
    <w:link w:val="MainTextCharChar1CharCharCharCharChar1CharChar1CharChar"/>
    <w:rsid w:val="00FF6707"/>
    <w:rPr>
      <w:rFonts w:ascii="Arial Narrow" w:eastAsia="Times New Roman" w:hAnsi="Arial Narrow" w:cs="Times New Roman"/>
      <w:color w:val="auto"/>
      <w:lang w:eastAsia="en-US"/>
    </w:rPr>
  </w:style>
  <w:style w:type="character" w:styleId="Hyperlink">
    <w:name w:val="Hyperlink"/>
    <w:basedOn w:val="DefaultParagraphFont"/>
    <w:uiPriority w:val="99"/>
    <w:unhideWhenUsed/>
    <w:rsid w:val="00FF6707"/>
    <w:rPr>
      <w:color w:val="24A5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C4DAB"/>
    <w:rPr>
      <w:color w:val="7458AB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96C5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6C55"/>
  </w:style>
  <w:style w:type="paragraph" w:styleId="Footer">
    <w:name w:val="footer"/>
    <w:basedOn w:val="Normal"/>
    <w:link w:val="FooterChar"/>
    <w:uiPriority w:val="99"/>
    <w:unhideWhenUsed/>
    <w:rsid w:val="00496C5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6C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y\AppData\Roaming\Microsoft\Templates\Seasonal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A7F6B7-6829-45C7-B713-568B51C03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3</TotalTime>
  <Pages>1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Girardi</dc:creator>
  <cp:keywords/>
  <dc:description/>
  <cp:lastModifiedBy>Joan Kittler</cp:lastModifiedBy>
  <cp:revision>3</cp:revision>
  <cp:lastPrinted>2019-04-11T01:07:00Z</cp:lastPrinted>
  <dcterms:created xsi:type="dcterms:W3CDTF">2019-04-11T13:11:00Z</dcterms:created>
  <dcterms:modified xsi:type="dcterms:W3CDTF">2019-04-11T20:56:00Z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